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63" w:rsidRDefault="007E3C63"/>
    <w:p w:rsidR="008A5439" w:rsidRDefault="00E4287B">
      <w:pPr>
        <w:rPr>
          <w:rFonts w:ascii="Arial" w:hAnsi="Arial" w:cs="Arial"/>
          <w:sz w:val="24"/>
          <w:szCs w:val="24"/>
        </w:rPr>
      </w:pPr>
      <w:r w:rsidRPr="00E4287B">
        <w:rPr>
          <w:rFonts w:ascii="Arial" w:hAnsi="Arial"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margin-left:690.55pt;margin-top:-34.95pt;width:77.45pt;height:40.15pt;z-index:251796992;mso-height-percent:200;mso-height-percent:200;mso-width-relative:margin;mso-height-relative:margin">
            <v:textbox style="mso-fit-shape-to-text:t">
              <w:txbxContent>
                <w:p w:rsidR="00E4287B" w:rsidRPr="00E4287B" w:rsidRDefault="00E4287B" w:rsidP="00E4287B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87B">
                    <w:rPr>
                      <w:rFonts w:ascii="Arial" w:hAnsi="Arial" w:cs="Arial"/>
                      <w:sz w:val="28"/>
                      <w:szCs w:val="28"/>
                    </w:rPr>
                    <w:t>Annex F</w:t>
                  </w:r>
                </w:p>
              </w:txbxContent>
            </v:textbox>
          </v:shape>
        </w:pict>
      </w:r>
    </w:p>
    <w:p w:rsidR="0020472A" w:rsidRPr="002D0CEE" w:rsidRDefault="00A82BC8" w:rsidP="002D0CEE">
      <w:pPr>
        <w:jc w:val="center"/>
        <w:rPr>
          <w:rFonts w:ascii="Arial" w:hAnsi="Arial" w:cs="Arial"/>
          <w:sz w:val="24"/>
          <w:szCs w:val="24"/>
        </w:rPr>
      </w:pPr>
      <w:r w:rsidRPr="008A5439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144" type="#_x0000_t202" style="position:absolute;left:0;text-align:left;margin-left:-28.6pt;margin-top:425pt;width:369.85pt;height:72.8pt;z-index:251794944;mso-width-relative:margin;mso-height-relative:margin" filled="f" stroked="f">
            <v:textbox>
              <w:txbxContent>
                <w:p w:rsidR="008A5439" w:rsidRDefault="00E4287B">
                  <w:pPr>
                    <w:rPr>
                      <w:rFonts w:ascii="Arial" w:hAnsi="Arial" w:cs="Arial"/>
                      <w:sz w:val="44"/>
                      <w:szCs w:val="52"/>
                    </w:rPr>
                  </w:pPr>
                  <w:r w:rsidRPr="00E4287B">
                    <w:rPr>
                      <w:rFonts w:ascii="Arial" w:hAnsi="Arial" w:cs="Arial"/>
                      <w:sz w:val="44"/>
                      <w:szCs w:val="52"/>
                    </w:rPr>
                    <w:t>Vehicle registration number</w:t>
                  </w:r>
                </w:p>
                <w:p w:rsidR="00E4287B" w:rsidRPr="00E4287B" w:rsidRDefault="00E4287B">
                  <w:pPr>
                    <w:rPr>
                      <w:rFonts w:ascii="Arial" w:hAnsi="Arial" w:cs="Arial"/>
                      <w:sz w:val="44"/>
                      <w:szCs w:val="52"/>
                    </w:rPr>
                  </w:pPr>
                  <w:r>
                    <w:rPr>
                      <w:rFonts w:ascii="Arial" w:hAnsi="Arial" w:cs="Arial"/>
                      <w:sz w:val="44"/>
                      <w:szCs w:val="52"/>
                    </w:rPr>
                    <w:t>.........................................................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6347460</wp:posOffset>
            </wp:positionH>
            <wp:positionV relativeFrom="margin">
              <wp:posOffset>5623560</wp:posOffset>
            </wp:positionV>
            <wp:extent cx="3429000" cy="1200150"/>
            <wp:effectExtent l="19050" t="0" r="0" b="0"/>
            <wp:wrapSquare wrapText="bothSides"/>
            <wp:docPr id="13" name="Picture 4" descr="S:\!Common\Logos\RNA_LOGO_RGB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!Common\Logos\RNA_LOGO_RGB_SC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87B"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9" type="#_x0000_t136" style="width:481.5pt;height:337.5pt" fillcolor="#b2b2b2" strokecolor="#33c" strokeweight="1pt">
            <v:fill opacity=".5"/>
            <v:shadow on="t" color="#99f" offset="3pt"/>
            <v:textpath style="font-family:&quot;Arial Black&quot;;v-text-kern:t" trim="t" fitpath="t" string="Car PASS&#10;Naval Associations&#10;Biennial Parade&#10;10 Sept 2017"/>
          </v:shape>
        </w:pict>
      </w:r>
    </w:p>
    <w:sectPr w:rsidR="0020472A" w:rsidRPr="002D0CEE" w:rsidSect="008A5439">
      <w:headerReference w:type="even" r:id="rId9"/>
      <w:headerReference w:type="default" r:id="rId10"/>
      <w:footerReference w:type="default" r:id="rId11"/>
      <w:headerReference w:type="first" r:id="rId12"/>
      <w:pgSz w:w="16834" w:h="11909" w:orient="landscape" w:code="9"/>
      <w:pgMar w:top="1134" w:right="1134" w:bottom="1134" w:left="1134" w:header="561" w:footer="459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AA2" w:rsidRDefault="009C5AA2">
      <w:r>
        <w:separator/>
      </w:r>
    </w:p>
  </w:endnote>
  <w:endnote w:type="continuationSeparator" w:id="0">
    <w:p w:rsidR="009C5AA2" w:rsidRDefault="009C5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45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A2" w:rsidRPr="004F3E57" w:rsidRDefault="009C5AA2" w:rsidP="004F3E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AA2" w:rsidRDefault="009C5AA2">
      <w:r>
        <w:separator/>
      </w:r>
    </w:p>
  </w:footnote>
  <w:footnote w:type="continuationSeparator" w:id="0">
    <w:p w:rsidR="009C5AA2" w:rsidRDefault="009C5A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439" w:rsidRDefault="008A54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084" o:spid="_x0000_s12293" type="#_x0000_t75" style="position:absolute;margin-left:0;margin-top:0;width:722.3pt;height:481.5pt;z-index:-251654144;mso-position-horizontal:center;mso-position-horizontal-relative:margin;mso-position-vertical:center;mso-position-vertical-relative:margin" o:allowincell="f">
          <v:imagedata r:id="rId1" o:title="Daring return 22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439" w:rsidRDefault="008A54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085" o:spid="_x0000_s12294" type="#_x0000_t75" style="position:absolute;margin-left:0;margin-top:0;width:722.3pt;height:481.5pt;z-index:-251653120;mso-position-horizontal:center;mso-position-horizontal-relative:margin;mso-position-vertical:center;mso-position-vertical-relative:margin" o:allowincell="f">
          <v:imagedata r:id="rId1" o:title="Daring return 22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439" w:rsidRDefault="008A54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083" o:spid="_x0000_s12292" type="#_x0000_t75" style="position:absolute;margin-left:0;margin-top:0;width:722.3pt;height:481.5pt;z-index:-251655168;mso-position-horizontal:center;mso-position-horizontal-relative:margin;mso-position-vertical:center;mso-position-vertical-relative:margin" o:allowincell="f">
          <v:imagedata r:id="rId1" o:title="Daring return 22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7E03"/>
    <w:multiLevelType w:val="hybridMultilevel"/>
    <w:tmpl w:val="39A01F4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D3A34"/>
    <w:multiLevelType w:val="hybridMultilevel"/>
    <w:tmpl w:val="4648B5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624B9"/>
    <w:multiLevelType w:val="hybridMultilevel"/>
    <w:tmpl w:val="1ED63B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A361B"/>
    <w:multiLevelType w:val="hybridMultilevel"/>
    <w:tmpl w:val="A69E930E"/>
    <w:lvl w:ilvl="0" w:tplc="73946DF4">
      <w:start w:val="5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43DF4"/>
    <w:multiLevelType w:val="hybridMultilevel"/>
    <w:tmpl w:val="E2B03266"/>
    <w:lvl w:ilvl="0" w:tplc="E132C05A">
      <w:start w:val="1"/>
      <w:numFmt w:val="lowerLetter"/>
      <w:lvlText w:val="%1."/>
      <w:lvlJc w:val="left"/>
      <w:pPr>
        <w:tabs>
          <w:tab w:val="num" w:pos="1122"/>
        </w:tabs>
        <w:ind w:left="1122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</w:lvl>
  </w:abstractNum>
  <w:abstractNum w:abstractNumId="5">
    <w:nsid w:val="0AE0707A"/>
    <w:multiLevelType w:val="multilevel"/>
    <w:tmpl w:val="7B06070C"/>
    <w:lvl w:ilvl="0">
      <w:start w:val="1"/>
      <w:numFmt w:val="decimal"/>
      <w:lvlText w:val="%1."/>
      <w:lvlJc w:val="left"/>
      <w:pPr>
        <w:tabs>
          <w:tab w:val="num" w:pos="562"/>
        </w:tabs>
        <w:ind w:left="0" w:firstLine="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426"/>
        </w:tabs>
        <w:ind w:left="426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804564"/>
    <w:multiLevelType w:val="hybridMultilevel"/>
    <w:tmpl w:val="825A2F5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B2C46"/>
    <w:multiLevelType w:val="multilevel"/>
    <w:tmpl w:val="E89EBD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6134FF"/>
    <w:multiLevelType w:val="multilevel"/>
    <w:tmpl w:val="3EC4714C"/>
    <w:lvl w:ilvl="0">
      <w:start w:val="1"/>
      <w:numFmt w:val="decimal"/>
      <w:lvlText w:val="%1."/>
      <w:lvlJc w:val="left"/>
      <w:pPr>
        <w:tabs>
          <w:tab w:val="num" w:pos="562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40"/>
        </w:tabs>
        <w:ind w:left="5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AC3286"/>
    <w:multiLevelType w:val="hybridMultilevel"/>
    <w:tmpl w:val="B4FCAC8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C63C8"/>
    <w:multiLevelType w:val="hybridMultilevel"/>
    <w:tmpl w:val="268AE2C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575FD"/>
    <w:multiLevelType w:val="singleLevel"/>
    <w:tmpl w:val="908A9832"/>
    <w:lvl w:ilvl="0">
      <w:start w:val="1"/>
      <w:numFmt w:val="decimal"/>
      <w:pStyle w:val="BodyTextNumbered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2927034"/>
    <w:multiLevelType w:val="hybridMultilevel"/>
    <w:tmpl w:val="97D6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24CD5"/>
    <w:multiLevelType w:val="hybridMultilevel"/>
    <w:tmpl w:val="C33EB5D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B47FA"/>
    <w:multiLevelType w:val="singleLevel"/>
    <w:tmpl w:val="8F94AFAE"/>
    <w:lvl w:ilvl="0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</w:abstractNum>
  <w:abstractNum w:abstractNumId="15">
    <w:nsid w:val="2A512445"/>
    <w:multiLevelType w:val="hybridMultilevel"/>
    <w:tmpl w:val="CD920DDA"/>
    <w:lvl w:ilvl="0" w:tplc="D2685E0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671B0"/>
    <w:multiLevelType w:val="hybridMultilevel"/>
    <w:tmpl w:val="7B06070C"/>
    <w:lvl w:ilvl="0" w:tplc="BEDC781A">
      <w:start w:val="1"/>
      <w:numFmt w:val="decimal"/>
      <w:lvlText w:val="%1."/>
      <w:lvlJc w:val="left"/>
      <w:pPr>
        <w:tabs>
          <w:tab w:val="num" w:pos="562"/>
        </w:tabs>
        <w:ind w:left="0" w:firstLine="0"/>
      </w:pPr>
      <w:rPr>
        <w:rFonts w:hint="default"/>
        <w:b/>
      </w:rPr>
    </w:lvl>
    <w:lvl w:ilvl="1" w:tplc="E132C05A">
      <w:start w:val="1"/>
      <w:numFmt w:val="lowerLetter"/>
      <w:lvlText w:val="%2."/>
      <w:lvlJc w:val="left"/>
      <w:pPr>
        <w:tabs>
          <w:tab w:val="num" w:pos="426"/>
        </w:tabs>
        <w:ind w:left="426" w:firstLine="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7E46FF"/>
    <w:multiLevelType w:val="hybridMultilevel"/>
    <w:tmpl w:val="F75A0374"/>
    <w:lvl w:ilvl="0" w:tplc="7A98A1A6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E67665"/>
    <w:multiLevelType w:val="singleLevel"/>
    <w:tmpl w:val="8F94AFAE"/>
    <w:lvl w:ilvl="0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</w:abstractNum>
  <w:abstractNum w:abstractNumId="19">
    <w:nsid w:val="46D63FE3"/>
    <w:multiLevelType w:val="hybridMultilevel"/>
    <w:tmpl w:val="6C6A79D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2F22E8"/>
    <w:multiLevelType w:val="hybridMultilevel"/>
    <w:tmpl w:val="F1DAE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971B1B"/>
    <w:multiLevelType w:val="hybridMultilevel"/>
    <w:tmpl w:val="3CB0943C"/>
    <w:lvl w:ilvl="0" w:tplc="CA92F288">
      <w:start w:val="7"/>
      <w:numFmt w:val="decimal"/>
      <w:lvlText w:val="%1."/>
      <w:lvlJc w:val="left"/>
      <w:pPr>
        <w:tabs>
          <w:tab w:val="num" w:pos="562"/>
        </w:tabs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D53128"/>
    <w:multiLevelType w:val="hybridMultilevel"/>
    <w:tmpl w:val="AE986AAC"/>
    <w:lvl w:ilvl="0" w:tplc="DD303B3A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F82649"/>
    <w:multiLevelType w:val="singleLevel"/>
    <w:tmpl w:val="045CB5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</w:abstractNum>
  <w:abstractNum w:abstractNumId="24">
    <w:nsid w:val="5CDE0986"/>
    <w:multiLevelType w:val="hybridMultilevel"/>
    <w:tmpl w:val="50E4A52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C5A9D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609E54F2"/>
    <w:multiLevelType w:val="hybridMultilevel"/>
    <w:tmpl w:val="6466F2B6"/>
    <w:lvl w:ilvl="0" w:tplc="0409000F">
      <w:start w:val="3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7">
    <w:nsid w:val="60BB347F"/>
    <w:multiLevelType w:val="multilevel"/>
    <w:tmpl w:val="704460B2"/>
    <w:lvl w:ilvl="0">
      <w:start w:val="1"/>
      <w:numFmt w:val="decimal"/>
      <w:lvlText w:val="%1."/>
      <w:lvlJc w:val="left"/>
      <w:pPr>
        <w:tabs>
          <w:tab w:val="num" w:pos="562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333EB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5857364"/>
    <w:multiLevelType w:val="hybridMultilevel"/>
    <w:tmpl w:val="97FAF4F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52405C"/>
    <w:multiLevelType w:val="singleLevel"/>
    <w:tmpl w:val="76A046B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>
    <w:nsid w:val="70096053"/>
    <w:multiLevelType w:val="hybridMultilevel"/>
    <w:tmpl w:val="02E0A9A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E334C"/>
    <w:multiLevelType w:val="singleLevel"/>
    <w:tmpl w:val="4D4001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>
    <w:nsid w:val="742E4842"/>
    <w:multiLevelType w:val="hybridMultilevel"/>
    <w:tmpl w:val="F73E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86E9D"/>
    <w:multiLevelType w:val="singleLevel"/>
    <w:tmpl w:val="A45AA0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5">
    <w:nsid w:val="79587381"/>
    <w:multiLevelType w:val="singleLevel"/>
    <w:tmpl w:val="ECA2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>
    <w:nsid w:val="7AC519E7"/>
    <w:multiLevelType w:val="hybridMultilevel"/>
    <w:tmpl w:val="1B88AC0A"/>
    <w:lvl w:ilvl="0" w:tplc="E77072F8">
      <w:start w:val="3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D771ECC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30"/>
  </w:num>
  <w:num w:numId="4">
    <w:abstractNumId w:val="35"/>
  </w:num>
  <w:num w:numId="5">
    <w:abstractNumId w:val="32"/>
  </w:num>
  <w:num w:numId="6">
    <w:abstractNumId w:val="18"/>
  </w:num>
  <w:num w:numId="7">
    <w:abstractNumId w:val="25"/>
  </w:num>
  <w:num w:numId="8">
    <w:abstractNumId w:val="37"/>
  </w:num>
  <w:num w:numId="9">
    <w:abstractNumId w:val="14"/>
  </w:num>
  <w:num w:numId="10">
    <w:abstractNumId w:val="34"/>
  </w:num>
  <w:num w:numId="11">
    <w:abstractNumId w:val="23"/>
  </w:num>
  <w:num w:numId="12">
    <w:abstractNumId w:val="36"/>
  </w:num>
  <w:num w:numId="13">
    <w:abstractNumId w:val="1"/>
  </w:num>
  <w:num w:numId="14">
    <w:abstractNumId w:val="16"/>
  </w:num>
  <w:num w:numId="15">
    <w:abstractNumId w:val="7"/>
  </w:num>
  <w:num w:numId="16">
    <w:abstractNumId w:val="27"/>
  </w:num>
  <w:num w:numId="17">
    <w:abstractNumId w:val="4"/>
  </w:num>
  <w:num w:numId="18">
    <w:abstractNumId w:val="8"/>
  </w:num>
  <w:num w:numId="19">
    <w:abstractNumId w:val="17"/>
  </w:num>
  <w:num w:numId="20">
    <w:abstractNumId w:val="19"/>
  </w:num>
  <w:num w:numId="21">
    <w:abstractNumId w:val="2"/>
  </w:num>
  <w:num w:numId="22">
    <w:abstractNumId w:val="5"/>
  </w:num>
  <w:num w:numId="23">
    <w:abstractNumId w:val="21"/>
  </w:num>
  <w:num w:numId="24">
    <w:abstractNumId w:val="3"/>
  </w:num>
  <w:num w:numId="25">
    <w:abstractNumId w:val="13"/>
  </w:num>
  <w:num w:numId="26">
    <w:abstractNumId w:val="29"/>
  </w:num>
  <w:num w:numId="27">
    <w:abstractNumId w:val="10"/>
  </w:num>
  <w:num w:numId="28">
    <w:abstractNumId w:val="6"/>
  </w:num>
  <w:num w:numId="29">
    <w:abstractNumId w:val="15"/>
  </w:num>
  <w:num w:numId="30">
    <w:abstractNumId w:val="24"/>
  </w:num>
  <w:num w:numId="31">
    <w:abstractNumId w:val="12"/>
  </w:num>
  <w:num w:numId="32">
    <w:abstractNumId w:val="20"/>
  </w:num>
  <w:num w:numId="33">
    <w:abstractNumId w:val="33"/>
  </w:num>
  <w:num w:numId="34">
    <w:abstractNumId w:val="31"/>
  </w:num>
  <w:num w:numId="35">
    <w:abstractNumId w:val="26"/>
  </w:num>
  <w:num w:numId="36">
    <w:abstractNumId w:val="9"/>
  </w:num>
  <w:num w:numId="37">
    <w:abstractNumId w:val="22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562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95" style="mso-height-percent:200;mso-width-relative:margin;mso-height-relative:margin" fillcolor="white">
      <v:fill color="white"/>
      <v:textbox style="mso-fit-shape-to-text:t"/>
    </o:shapedefaults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446A18"/>
    <w:rsid w:val="000029E0"/>
    <w:rsid w:val="00004362"/>
    <w:rsid w:val="00013055"/>
    <w:rsid w:val="00023268"/>
    <w:rsid w:val="00023B48"/>
    <w:rsid w:val="0002492A"/>
    <w:rsid w:val="0003042F"/>
    <w:rsid w:val="00037859"/>
    <w:rsid w:val="00037C97"/>
    <w:rsid w:val="000467BF"/>
    <w:rsid w:val="000621B4"/>
    <w:rsid w:val="000642C7"/>
    <w:rsid w:val="00065F5D"/>
    <w:rsid w:val="000927BD"/>
    <w:rsid w:val="00097394"/>
    <w:rsid w:val="000A4F4F"/>
    <w:rsid w:val="000A62B6"/>
    <w:rsid w:val="000B0EC0"/>
    <w:rsid w:val="000B1B7C"/>
    <w:rsid w:val="000C116C"/>
    <w:rsid w:val="000C1EB4"/>
    <w:rsid w:val="000C22DE"/>
    <w:rsid w:val="000C5B3F"/>
    <w:rsid w:val="000C750E"/>
    <w:rsid w:val="000D18EE"/>
    <w:rsid w:val="000D2450"/>
    <w:rsid w:val="000D2822"/>
    <w:rsid w:val="000D3C9F"/>
    <w:rsid w:val="000D5458"/>
    <w:rsid w:val="000E3489"/>
    <w:rsid w:val="000E704B"/>
    <w:rsid w:val="000F3599"/>
    <w:rsid w:val="00100619"/>
    <w:rsid w:val="0011383D"/>
    <w:rsid w:val="00113949"/>
    <w:rsid w:val="00114681"/>
    <w:rsid w:val="001311C5"/>
    <w:rsid w:val="0013450C"/>
    <w:rsid w:val="001379CC"/>
    <w:rsid w:val="00146521"/>
    <w:rsid w:val="001501BD"/>
    <w:rsid w:val="00152C93"/>
    <w:rsid w:val="0016075B"/>
    <w:rsid w:val="001719ED"/>
    <w:rsid w:val="00172884"/>
    <w:rsid w:val="0017684D"/>
    <w:rsid w:val="00176D0B"/>
    <w:rsid w:val="00182C47"/>
    <w:rsid w:val="00184177"/>
    <w:rsid w:val="00190477"/>
    <w:rsid w:val="00196852"/>
    <w:rsid w:val="00197518"/>
    <w:rsid w:val="001A6899"/>
    <w:rsid w:val="001A6EBE"/>
    <w:rsid w:val="001B105E"/>
    <w:rsid w:val="001B799C"/>
    <w:rsid w:val="001C0822"/>
    <w:rsid w:val="001C35FE"/>
    <w:rsid w:val="001D3F07"/>
    <w:rsid w:val="001D4535"/>
    <w:rsid w:val="001D580A"/>
    <w:rsid w:val="001D711F"/>
    <w:rsid w:val="001E62F9"/>
    <w:rsid w:val="00203082"/>
    <w:rsid w:val="0020472A"/>
    <w:rsid w:val="00223016"/>
    <w:rsid w:val="00223FF8"/>
    <w:rsid w:val="00224A5A"/>
    <w:rsid w:val="00231F30"/>
    <w:rsid w:val="00237C9C"/>
    <w:rsid w:val="002437B1"/>
    <w:rsid w:val="00257B63"/>
    <w:rsid w:val="00260F74"/>
    <w:rsid w:val="00262F71"/>
    <w:rsid w:val="00271549"/>
    <w:rsid w:val="00271AC7"/>
    <w:rsid w:val="00273A9E"/>
    <w:rsid w:val="002767FB"/>
    <w:rsid w:val="002907A9"/>
    <w:rsid w:val="002929F8"/>
    <w:rsid w:val="00297FB5"/>
    <w:rsid w:val="002A3471"/>
    <w:rsid w:val="002A518C"/>
    <w:rsid w:val="002B1663"/>
    <w:rsid w:val="002B1983"/>
    <w:rsid w:val="002B4C15"/>
    <w:rsid w:val="002B775A"/>
    <w:rsid w:val="002C0E7D"/>
    <w:rsid w:val="002C341A"/>
    <w:rsid w:val="002D0CEE"/>
    <w:rsid w:val="002D19CA"/>
    <w:rsid w:val="002D4736"/>
    <w:rsid w:val="002E093D"/>
    <w:rsid w:val="002E2BA7"/>
    <w:rsid w:val="002E4246"/>
    <w:rsid w:val="002E557F"/>
    <w:rsid w:val="00305B34"/>
    <w:rsid w:val="00306E0F"/>
    <w:rsid w:val="00331FF5"/>
    <w:rsid w:val="003670B8"/>
    <w:rsid w:val="003861B9"/>
    <w:rsid w:val="003A4071"/>
    <w:rsid w:val="003A5121"/>
    <w:rsid w:val="003A66E6"/>
    <w:rsid w:val="003A77E3"/>
    <w:rsid w:val="003A78AF"/>
    <w:rsid w:val="003B51A8"/>
    <w:rsid w:val="003C469F"/>
    <w:rsid w:val="003C7CBE"/>
    <w:rsid w:val="003D583F"/>
    <w:rsid w:val="003E25D9"/>
    <w:rsid w:val="003E26A9"/>
    <w:rsid w:val="003E2AEA"/>
    <w:rsid w:val="003E78EE"/>
    <w:rsid w:val="003F6C7D"/>
    <w:rsid w:val="00401A6E"/>
    <w:rsid w:val="0040547D"/>
    <w:rsid w:val="00412AF8"/>
    <w:rsid w:val="0041339E"/>
    <w:rsid w:val="00413C67"/>
    <w:rsid w:val="00416CC8"/>
    <w:rsid w:val="00420BF6"/>
    <w:rsid w:val="00421D7C"/>
    <w:rsid w:val="0043473C"/>
    <w:rsid w:val="00443F49"/>
    <w:rsid w:val="00444074"/>
    <w:rsid w:val="00446A18"/>
    <w:rsid w:val="00453EE8"/>
    <w:rsid w:val="004607A2"/>
    <w:rsid w:val="00460B48"/>
    <w:rsid w:val="00464C0D"/>
    <w:rsid w:val="00467DC9"/>
    <w:rsid w:val="004707A3"/>
    <w:rsid w:val="00492120"/>
    <w:rsid w:val="00495452"/>
    <w:rsid w:val="004B338A"/>
    <w:rsid w:val="004B355F"/>
    <w:rsid w:val="004C4D16"/>
    <w:rsid w:val="004C696E"/>
    <w:rsid w:val="004D307B"/>
    <w:rsid w:val="004E68D9"/>
    <w:rsid w:val="004F1F81"/>
    <w:rsid w:val="004F3E57"/>
    <w:rsid w:val="00516C74"/>
    <w:rsid w:val="00525B78"/>
    <w:rsid w:val="005274ED"/>
    <w:rsid w:val="00545375"/>
    <w:rsid w:val="00575F06"/>
    <w:rsid w:val="00581CD0"/>
    <w:rsid w:val="00582D0E"/>
    <w:rsid w:val="00585F2A"/>
    <w:rsid w:val="005867FE"/>
    <w:rsid w:val="00587B1F"/>
    <w:rsid w:val="00593A60"/>
    <w:rsid w:val="005960D2"/>
    <w:rsid w:val="005A7BA2"/>
    <w:rsid w:val="005B2022"/>
    <w:rsid w:val="005B7BE5"/>
    <w:rsid w:val="005C475B"/>
    <w:rsid w:val="005D02DF"/>
    <w:rsid w:val="005D46D9"/>
    <w:rsid w:val="005E0336"/>
    <w:rsid w:val="005F4AE1"/>
    <w:rsid w:val="005F6AA9"/>
    <w:rsid w:val="0061126B"/>
    <w:rsid w:val="006112BA"/>
    <w:rsid w:val="00614F53"/>
    <w:rsid w:val="006169FC"/>
    <w:rsid w:val="00621A2E"/>
    <w:rsid w:val="0062583B"/>
    <w:rsid w:val="006322BD"/>
    <w:rsid w:val="00634D0F"/>
    <w:rsid w:val="006356DE"/>
    <w:rsid w:val="006369EC"/>
    <w:rsid w:val="0064015A"/>
    <w:rsid w:val="00640B04"/>
    <w:rsid w:val="00644064"/>
    <w:rsid w:val="00657D02"/>
    <w:rsid w:val="00662941"/>
    <w:rsid w:val="006634DC"/>
    <w:rsid w:val="00664A36"/>
    <w:rsid w:val="00664E5D"/>
    <w:rsid w:val="006659EE"/>
    <w:rsid w:val="00666A25"/>
    <w:rsid w:val="0067097C"/>
    <w:rsid w:val="0067464E"/>
    <w:rsid w:val="006755CF"/>
    <w:rsid w:val="00677FA2"/>
    <w:rsid w:val="006826EF"/>
    <w:rsid w:val="00686084"/>
    <w:rsid w:val="00693132"/>
    <w:rsid w:val="00695178"/>
    <w:rsid w:val="006A0861"/>
    <w:rsid w:val="006A4D47"/>
    <w:rsid w:val="006B07AF"/>
    <w:rsid w:val="006B224A"/>
    <w:rsid w:val="006B37E6"/>
    <w:rsid w:val="006B397E"/>
    <w:rsid w:val="006C5F4F"/>
    <w:rsid w:val="006C799E"/>
    <w:rsid w:val="006C7D4B"/>
    <w:rsid w:val="006D46DD"/>
    <w:rsid w:val="006E5873"/>
    <w:rsid w:val="006F0E6C"/>
    <w:rsid w:val="006F3819"/>
    <w:rsid w:val="00700B50"/>
    <w:rsid w:val="00700E29"/>
    <w:rsid w:val="007034AC"/>
    <w:rsid w:val="007050E3"/>
    <w:rsid w:val="0071164A"/>
    <w:rsid w:val="00711865"/>
    <w:rsid w:val="00713C6D"/>
    <w:rsid w:val="007200C1"/>
    <w:rsid w:val="00724DA2"/>
    <w:rsid w:val="007323DD"/>
    <w:rsid w:val="007328F3"/>
    <w:rsid w:val="0073650F"/>
    <w:rsid w:val="007428C4"/>
    <w:rsid w:val="00745E51"/>
    <w:rsid w:val="00756C56"/>
    <w:rsid w:val="00764B40"/>
    <w:rsid w:val="0078019C"/>
    <w:rsid w:val="00784985"/>
    <w:rsid w:val="007867D6"/>
    <w:rsid w:val="00790FA6"/>
    <w:rsid w:val="007924B9"/>
    <w:rsid w:val="0079457B"/>
    <w:rsid w:val="007A076F"/>
    <w:rsid w:val="007A0C02"/>
    <w:rsid w:val="007A5D1D"/>
    <w:rsid w:val="007A67E3"/>
    <w:rsid w:val="007A7A4E"/>
    <w:rsid w:val="007A7C7F"/>
    <w:rsid w:val="007B5232"/>
    <w:rsid w:val="007B7EAE"/>
    <w:rsid w:val="007C2428"/>
    <w:rsid w:val="007C6DEB"/>
    <w:rsid w:val="007D49FC"/>
    <w:rsid w:val="007E06D1"/>
    <w:rsid w:val="007E3207"/>
    <w:rsid w:val="007E342D"/>
    <w:rsid w:val="007E3C63"/>
    <w:rsid w:val="007E6032"/>
    <w:rsid w:val="007F4855"/>
    <w:rsid w:val="007F5157"/>
    <w:rsid w:val="00812657"/>
    <w:rsid w:val="00812FA5"/>
    <w:rsid w:val="008143AC"/>
    <w:rsid w:val="008166D2"/>
    <w:rsid w:val="00830724"/>
    <w:rsid w:val="00831540"/>
    <w:rsid w:val="008369E0"/>
    <w:rsid w:val="008371B9"/>
    <w:rsid w:val="00840D58"/>
    <w:rsid w:val="0084185B"/>
    <w:rsid w:val="00851D43"/>
    <w:rsid w:val="00855E61"/>
    <w:rsid w:val="00856A25"/>
    <w:rsid w:val="00856C6D"/>
    <w:rsid w:val="00860A2C"/>
    <w:rsid w:val="00862C2A"/>
    <w:rsid w:val="008635F3"/>
    <w:rsid w:val="008639E4"/>
    <w:rsid w:val="00864354"/>
    <w:rsid w:val="008667CC"/>
    <w:rsid w:val="00870AF4"/>
    <w:rsid w:val="00871118"/>
    <w:rsid w:val="00873721"/>
    <w:rsid w:val="0088196A"/>
    <w:rsid w:val="0088385D"/>
    <w:rsid w:val="008846C8"/>
    <w:rsid w:val="00886A2C"/>
    <w:rsid w:val="00893826"/>
    <w:rsid w:val="00893A8D"/>
    <w:rsid w:val="008971DC"/>
    <w:rsid w:val="008978DD"/>
    <w:rsid w:val="008A1610"/>
    <w:rsid w:val="008A165A"/>
    <w:rsid w:val="008A2E8B"/>
    <w:rsid w:val="008A4F36"/>
    <w:rsid w:val="008A5439"/>
    <w:rsid w:val="008A7204"/>
    <w:rsid w:val="008A79EB"/>
    <w:rsid w:val="008B21DB"/>
    <w:rsid w:val="008B4E9A"/>
    <w:rsid w:val="008C5C2B"/>
    <w:rsid w:val="008C74AC"/>
    <w:rsid w:val="008D4995"/>
    <w:rsid w:val="008E38DF"/>
    <w:rsid w:val="008F1952"/>
    <w:rsid w:val="008F22CA"/>
    <w:rsid w:val="008F3DD2"/>
    <w:rsid w:val="009045CA"/>
    <w:rsid w:val="009069D2"/>
    <w:rsid w:val="00907E27"/>
    <w:rsid w:val="009119B5"/>
    <w:rsid w:val="009145EB"/>
    <w:rsid w:val="00917920"/>
    <w:rsid w:val="00931620"/>
    <w:rsid w:val="0093179D"/>
    <w:rsid w:val="0093652F"/>
    <w:rsid w:val="009413E7"/>
    <w:rsid w:val="00965179"/>
    <w:rsid w:val="00966A9F"/>
    <w:rsid w:val="009672F9"/>
    <w:rsid w:val="0097250D"/>
    <w:rsid w:val="00975CC8"/>
    <w:rsid w:val="00983DC6"/>
    <w:rsid w:val="009847FF"/>
    <w:rsid w:val="009874A6"/>
    <w:rsid w:val="009A30C0"/>
    <w:rsid w:val="009B7037"/>
    <w:rsid w:val="009C0B87"/>
    <w:rsid w:val="009C5AA2"/>
    <w:rsid w:val="009C63D3"/>
    <w:rsid w:val="009D14F4"/>
    <w:rsid w:val="009D3363"/>
    <w:rsid w:val="009E1679"/>
    <w:rsid w:val="009E5347"/>
    <w:rsid w:val="009E5F42"/>
    <w:rsid w:val="009F1B6D"/>
    <w:rsid w:val="00A02A9A"/>
    <w:rsid w:val="00A21D25"/>
    <w:rsid w:val="00A22A94"/>
    <w:rsid w:val="00A2410C"/>
    <w:rsid w:val="00A25359"/>
    <w:rsid w:val="00A274FA"/>
    <w:rsid w:val="00A3508C"/>
    <w:rsid w:val="00A45B37"/>
    <w:rsid w:val="00A56DF8"/>
    <w:rsid w:val="00A62624"/>
    <w:rsid w:val="00A64BFA"/>
    <w:rsid w:val="00A72B05"/>
    <w:rsid w:val="00A73B1F"/>
    <w:rsid w:val="00A74861"/>
    <w:rsid w:val="00A819A0"/>
    <w:rsid w:val="00A82BC8"/>
    <w:rsid w:val="00A85A5F"/>
    <w:rsid w:val="00A94851"/>
    <w:rsid w:val="00AA2446"/>
    <w:rsid w:val="00AB54AC"/>
    <w:rsid w:val="00AB758C"/>
    <w:rsid w:val="00AB7AFC"/>
    <w:rsid w:val="00AC1A62"/>
    <w:rsid w:val="00AC27C3"/>
    <w:rsid w:val="00AC336C"/>
    <w:rsid w:val="00AC7B25"/>
    <w:rsid w:val="00AE4004"/>
    <w:rsid w:val="00AE599A"/>
    <w:rsid w:val="00AF1361"/>
    <w:rsid w:val="00B027AA"/>
    <w:rsid w:val="00B112EF"/>
    <w:rsid w:val="00B136A8"/>
    <w:rsid w:val="00B20516"/>
    <w:rsid w:val="00B227A0"/>
    <w:rsid w:val="00B23A39"/>
    <w:rsid w:val="00B23AF7"/>
    <w:rsid w:val="00B23B4C"/>
    <w:rsid w:val="00B24530"/>
    <w:rsid w:val="00B2563E"/>
    <w:rsid w:val="00B25E1C"/>
    <w:rsid w:val="00B33466"/>
    <w:rsid w:val="00B3582F"/>
    <w:rsid w:val="00B40503"/>
    <w:rsid w:val="00B40634"/>
    <w:rsid w:val="00B4212F"/>
    <w:rsid w:val="00B47BB7"/>
    <w:rsid w:val="00B57D65"/>
    <w:rsid w:val="00B63DA7"/>
    <w:rsid w:val="00B658D0"/>
    <w:rsid w:val="00B82FCF"/>
    <w:rsid w:val="00B84D57"/>
    <w:rsid w:val="00B85529"/>
    <w:rsid w:val="00B85895"/>
    <w:rsid w:val="00B85D5B"/>
    <w:rsid w:val="00B946B0"/>
    <w:rsid w:val="00BA75BC"/>
    <w:rsid w:val="00BB58A8"/>
    <w:rsid w:val="00BB6483"/>
    <w:rsid w:val="00BC12C1"/>
    <w:rsid w:val="00BC1AFD"/>
    <w:rsid w:val="00BC1FF9"/>
    <w:rsid w:val="00BC63BD"/>
    <w:rsid w:val="00BE11D6"/>
    <w:rsid w:val="00BE7D7F"/>
    <w:rsid w:val="00BF1A11"/>
    <w:rsid w:val="00BF252A"/>
    <w:rsid w:val="00BF2F7E"/>
    <w:rsid w:val="00BF7552"/>
    <w:rsid w:val="00BF757F"/>
    <w:rsid w:val="00C00C7D"/>
    <w:rsid w:val="00C0596B"/>
    <w:rsid w:val="00C07760"/>
    <w:rsid w:val="00C07E24"/>
    <w:rsid w:val="00C10C69"/>
    <w:rsid w:val="00C12BF8"/>
    <w:rsid w:val="00C14A9D"/>
    <w:rsid w:val="00C176B5"/>
    <w:rsid w:val="00C323CE"/>
    <w:rsid w:val="00C32C0A"/>
    <w:rsid w:val="00C462C4"/>
    <w:rsid w:val="00C50C04"/>
    <w:rsid w:val="00C5327A"/>
    <w:rsid w:val="00C5618C"/>
    <w:rsid w:val="00C62B97"/>
    <w:rsid w:val="00C646CA"/>
    <w:rsid w:val="00C64C4E"/>
    <w:rsid w:val="00C665D1"/>
    <w:rsid w:val="00C711E5"/>
    <w:rsid w:val="00C72341"/>
    <w:rsid w:val="00C7468E"/>
    <w:rsid w:val="00C77C0F"/>
    <w:rsid w:val="00C82882"/>
    <w:rsid w:val="00C95F41"/>
    <w:rsid w:val="00CA33DE"/>
    <w:rsid w:val="00CA52A9"/>
    <w:rsid w:val="00CA71EB"/>
    <w:rsid w:val="00CB37E5"/>
    <w:rsid w:val="00CB74FD"/>
    <w:rsid w:val="00CB79E5"/>
    <w:rsid w:val="00CC6463"/>
    <w:rsid w:val="00CD2338"/>
    <w:rsid w:val="00CE44DA"/>
    <w:rsid w:val="00CE50A5"/>
    <w:rsid w:val="00CF74AB"/>
    <w:rsid w:val="00D07C47"/>
    <w:rsid w:val="00D37052"/>
    <w:rsid w:val="00D409C1"/>
    <w:rsid w:val="00D40DCC"/>
    <w:rsid w:val="00D427BE"/>
    <w:rsid w:val="00D4284B"/>
    <w:rsid w:val="00D47DE7"/>
    <w:rsid w:val="00D539EA"/>
    <w:rsid w:val="00D552AC"/>
    <w:rsid w:val="00D55368"/>
    <w:rsid w:val="00D6170F"/>
    <w:rsid w:val="00D61C1B"/>
    <w:rsid w:val="00D65120"/>
    <w:rsid w:val="00D74F08"/>
    <w:rsid w:val="00D81183"/>
    <w:rsid w:val="00D828FB"/>
    <w:rsid w:val="00D861BC"/>
    <w:rsid w:val="00DA7C6A"/>
    <w:rsid w:val="00DB2D62"/>
    <w:rsid w:val="00DB40E5"/>
    <w:rsid w:val="00DB48DC"/>
    <w:rsid w:val="00DC128E"/>
    <w:rsid w:val="00DC2B88"/>
    <w:rsid w:val="00DD0DB2"/>
    <w:rsid w:val="00DD196F"/>
    <w:rsid w:val="00DD4DB9"/>
    <w:rsid w:val="00DE07CC"/>
    <w:rsid w:val="00DE32B5"/>
    <w:rsid w:val="00DE6CAB"/>
    <w:rsid w:val="00DE6D0E"/>
    <w:rsid w:val="00DE7D9D"/>
    <w:rsid w:val="00DF0746"/>
    <w:rsid w:val="00DF3DA3"/>
    <w:rsid w:val="00DF68F8"/>
    <w:rsid w:val="00E16611"/>
    <w:rsid w:val="00E178DB"/>
    <w:rsid w:val="00E2190D"/>
    <w:rsid w:val="00E3270A"/>
    <w:rsid w:val="00E338E3"/>
    <w:rsid w:val="00E34984"/>
    <w:rsid w:val="00E41A15"/>
    <w:rsid w:val="00E41F95"/>
    <w:rsid w:val="00E4287B"/>
    <w:rsid w:val="00E47E72"/>
    <w:rsid w:val="00E539E4"/>
    <w:rsid w:val="00E54191"/>
    <w:rsid w:val="00E64E3D"/>
    <w:rsid w:val="00E667B2"/>
    <w:rsid w:val="00E8111B"/>
    <w:rsid w:val="00E83E62"/>
    <w:rsid w:val="00E93C04"/>
    <w:rsid w:val="00E96B52"/>
    <w:rsid w:val="00EA584E"/>
    <w:rsid w:val="00EB19CF"/>
    <w:rsid w:val="00EB2143"/>
    <w:rsid w:val="00EB52C9"/>
    <w:rsid w:val="00EB5F43"/>
    <w:rsid w:val="00EC12DC"/>
    <w:rsid w:val="00EC20E3"/>
    <w:rsid w:val="00EC5F98"/>
    <w:rsid w:val="00EC7D40"/>
    <w:rsid w:val="00ED645C"/>
    <w:rsid w:val="00EF043D"/>
    <w:rsid w:val="00EF0D23"/>
    <w:rsid w:val="00EF21BF"/>
    <w:rsid w:val="00EF25F9"/>
    <w:rsid w:val="00EF2ADE"/>
    <w:rsid w:val="00F01CD9"/>
    <w:rsid w:val="00F01F43"/>
    <w:rsid w:val="00F039C3"/>
    <w:rsid w:val="00F068AE"/>
    <w:rsid w:val="00F069F0"/>
    <w:rsid w:val="00F06BD1"/>
    <w:rsid w:val="00F155FE"/>
    <w:rsid w:val="00F15928"/>
    <w:rsid w:val="00F168AE"/>
    <w:rsid w:val="00F1705F"/>
    <w:rsid w:val="00F1734E"/>
    <w:rsid w:val="00F243C7"/>
    <w:rsid w:val="00F27C31"/>
    <w:rsid w:val="00F36BE1"/>
    <w:rsid w:val="00F44409"/>
    <w:rsid w:val="00F44BEB"/>
    <w:rsid w:val="00F94358"/>
    <w:rsid w:val="00F954E8"/>
    <w:rsid w:val="00F96D3B"/>
    <w:rsid w:val="00F96E8E"/>
    <w:rsid w:val="00FA1229"/>
    <w:rsid w:val="00FA1ACE"/>
    <w:rsid w:val="00FA31B4"/>
    <w:rsid w:val="00FA32C5"/>
    <w:rsid w:val="00FB08EF"/>
    <w:rsid w:val="00FB1879"/>
    <w:rsid w:val="00FB385A"/>
    <w:rsid w:val="00FC58EB"/>
    <w:rsid w:val="00FD06D0"/>
    <w:rsid w:val="00FE3C42"/>
    <w:rsid w:val="00FE593A"/>
    <w:rsid w:val="00FE628F"/>
    <w:rsid w:val="00FF3770"/>
    <w:rsid w:val="00FF393D"/>
    <w:rsid w:val="00FF5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5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  <o:rules v:ext="edit">
        <o:r id="V:Rule6" type="connector" idref="#_x0000_s1125"/>
        <o:r id="V:Rule7" type="connector" idref="#_x0000_s1113"/>
        <o:r id="V:Rule8" type="connector" idref="#_x0000_s1126"/>
        <o:r id="V:Rule9" type="connector" idref="#_x0000_s1124"/>
        <o:r id="V:Rule10" type="connector" idref="#_x0000_s1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46DD"/>
    <w:rPr>
      <w:lang w:val="en-GB" w:eastAsia="en-GB"/>
    </w:rPr>
  </w:style>
  <w:style w:type="paragraph" w:styleId="Heading1">
    <w:name w:val="heading 1"/>
    <w:basedOn w:val="Normal"/>
    <w:next w:val="Normal"/>
    <w:qFormat/>
    <w:rsid w:val="006D46DD"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6D46DD"/>
    <w:pPr>
      <w:keepNext/>
      <w:outlineLvl w:val="1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rsid w:val="006D46DD"/>
    <w:pPr>
      <w:keepNext/>
      <w:ind w:left="7920"/>
      <w:outlineLvl w:val="4"/>
    </w:pPr>
    <w:rPr>
      <w:sz w:val="24"/>
      <w:u w:val="single"/>
    </w:rPr>
  </w:style>
  <w:style w:type="paragraph" w:styleId="Heading6">
    <w:name w:val="heading 6"/>
    <w:basedOn w:val="Normal"/>
    <w:next w:val="Normal"/>
    <w:qFormat/>
    <w:rsid w:val="006D46DD"/>
    <w:pPr>
      <w:keepNext/>
      <w:ind w:left="9360"/>
      <w:outlineLvl w:val="5"/>
    </w:pPr>
    <w:rPr>
      <w:sz w:val="24"/>
      <w:u w:val="single"/>
    </w:rPr>
  </w:style>
  <w:style w:type="paragraph" w:styleId="Heading7">
    <w:name w:val="heading 7"/>
    <w:basedOn w:val="Normal"/>
    <w:next w:val="Normal"/>
    <w:qFormat/>
    <w:rsid w:val="006D46DD"/>
    <w:pPr>
      <w:keepNext/>
      <w:ind w:left="8640"/>
      <w:outlineLvl w:val="6"/>
    </w:pPr>
    <w:rPr>
      <w:sz w:val="24"/>
      <w:u w:val="single"/>
    </w:rPr>
  </w:style>
  <w:style w:type="paragraph" w:styleId="Heading8">
    <w:name w:val="heading 8"/>
    <w:basedOn w:val="Normal"/>
    <w:next w:val="Normal"/>
    <w:qFormat/>
    <w:rsid w:val="006D46DD"/>
    <w:pPr>
      <w:keepNext/>
      <w:ind w:left="7200"/>
      <w:outlineLvl w:val="7"/>
    </w:pPr>
    <w:rPr>
      <w:sz w:val="24"/>
      <w:u w:val="single"/>
    </w:rPr>
  </w:style>
  <w:style w:type="paragraph" w:styleId="Heading9">
    <w:name w:val="heading 9"/>
    <w:basedOn w:val="Normal"/>
    <w:next w:val="Normal"/>
    <w:qFormat/>
    <w:rsid w:val="006D46DD"/>
    <w:pPr>
      <w:keepNext/>
      <w:ind w:left="6480"/>
      <w:outlineLvl w:val="8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D46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46DD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6D46DD"/>
    <w:rPr>
      <w:color w:val="0000FF"/>
      <w:u w:val="single"/>
    </w:rPr>
  </w:style>
  <w:style w:type="character" w:styleId="PageNumber">
    <w:name w:val="page number"/>
    <w:basedOn w:val="DefaultParagraphFont"/>
    <w:rsid w:val="006D46DD"/>
  </w:style>
  <w:style w:type="paragraph" w:customStyle="1" w:styleId="BodyTextNumbered">
    <w:name w:val="Body Text Numbered"/>
    <w:basedOn w:val="BodyText"/>
    <w:rsid w:val="006D46DD"/>
    <w:pPr>
      <w:numPr>
        <w:numId w:val="2"/>
      </w:numPr>
      <w:tabs>
        <w:tab w:val="clear" w:pos="360"/>
      </w:tabs>
      <w:spacing w:after="240"/>
      <w:ind w:left="720" w:hanging="720"/>
    </w:pPr>
    <w:rPr>
      <w:rFonts w:ascii="Frutiger 45 Light" w:hAnsi="Frutiger 45 Light"/>
    </w:rPr>
  </w:style>
  <w:style w:type="paragraph" w:styleId="BodyText">
    <w:name w:val="Body Text"/>
    <w:basedOn w:val="Normal"/>
    <w:rsid w:val="006D46DD"/>
    <w:pPr>
      <w:spacing w:after="120"/>
    </w:pPr>
  </w:style>
  <w:style w:type="paragraph" w:styleId="BodyText2">
    <w:name w:val="Body Text 2"/>
    <w:basedOn w:val="Normal"/>
    <w:rsid w:val="006D46DD"/>
    <w:rPr>
      <w:rFonts w:ascii="Arial Black" w:hAnsi="Arial Black"/>
      <w:sz w:val="24"/>
    </w:rPr>
  </w:style>
  <w:style w:type="paragraph" w:styleId="FootnoteText">
    <w:name w:val="footnote text"/>
    <w:basedOn w:val="Normal"/>
    <w:semiHidden/>
    <w:rsid w:val="006D46DD"/>
  </w:style>
  <w:style w:type="character" w:styleId="FootnoteReference">
    <w:name w:val="footnote reference"/>
    <w:basedOn w:val="DefaultParagraphFont"/>
    <w:semiHidden/>
    <w:rsid w:val="006D46DD"/>
    <w:rPr>
      <w:vertAlign w:val="superscript"/>
    </w:rPr>
  </w:style>
  <w:style w:type="paragraph" w:styleId="EnvelopeReturn">
    <w:name w:val="envelope return"/>
    <w:basedOn w:val="Normal"/>
    <w:rsid w:val="006D46DD"/>
    <w:rPr>
      <w:sz w:val="24"/>
    </w:rPr>
  </w:style>
  <w:style w:type="paragraph" w:styleId="BodyTextIndent">
    <w:name w:val="Body Text Indent"/>
    <w:basedOn w:val="Normal"/>
    <w:rsid w:val="006D46DD"/>
    <w:pPr>
      <w:ind w:left="7200"/>
    </w:pPr>
    <w:rPr>
      <w:sz w:val="24"/>
      <w:u w:val="single"/>
    </w:rPr>
  </w:style>
  <w:style w:type="paragraph" w:styleId="BodyText3">
    <w:name w:val="Body Text 3"/>
    <w:basedOn w:val="Normal"/>
    <w:rsid w:val="006D46DD"/>
    <w:rPr>
      <w:sz w:val="16"/>
    </w:rPr>
  </w:style>
  <w:style w:type="character" w:customStyle="1" w:styleId="Heading2Char">
    <w:name w:val="Heading 2 Char"/>
    <w:basedOn w:val="DefaultParagraphFont"/>
    <w:link w:val="Heading2"/>
    <w:locked/>
    <w:rsid w:val="00416CC8"/>
    <w:rPr>
      <w:b/>
      <w:sz w:val="24"/>
      <w:u w:val="single"/>
      <w:lang w:val="en-GB" w:eastAsia="en-GB" w:bidi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16CC8"/>
    <w:rPr>
      <w:lang w:val="en-GB" w:eastAsia="en-GB" w:bidi="ar-SA"/>
    </w:rPr>
  </w:style>
  <w:style w:type="paragraph" w:styleId="BalloonText">
    <w:name w:val="Balloon Text"/>
    <w:basedOn w:val="Normal"/>
    <w:semiHidden/>
    <w:rsid w:val="008A2E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2B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">
    <w:name w:val="List"/>
    <w:basedOn w:val="Normal"/>
    <w:unhideWhenUsed/>
    <w:rsid w:val="003E25D9"/>
    <w:pPr>
      <w:ind w:left="283" w:hanging="283"/>
    </w:pPr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3E25D9"/>
    <w:pPr>
      <w:ind w:left="720"/>
      <w:contextualSpacing/>
    </w:pPr>
  </w:style>
  <w:style w:type="paragraph" w:customStyle="1" w:styleId="Default">
    <w:name w:val="Default"/>
    <w:rsid w:val="00D828F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B74FD"/>
    <w:rPr>
      <w:lang w:val="en-GB" w:eastAsia="en-GB"/>
    </w:rPr>
  </w:style>
  <w:style w:type="table" w:styleId="LightShading-Accent2">
    <w:name w:val="Light Shading Accent 2"/>
    <w:basedOn w:val="TableNormal"/>
    <w:uiPriority w:val="60"/>
    <w:rsid w:val="00113949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082522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2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2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4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colcop\Desktop\MWS%20new%20TEMPLATE.dot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16140-1B5E-48C8-A9B0-2CD0D0811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MWS new TEMPLATE.dot</Template>
  <TotalTime>3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6</CharactersWithSpaces>
  <SharedDoc>false</SharedDoc>
  <HLinks>
    <vt:vector size="6" baseType="variant">
      <vt:variant>
        <vt:i4>262229</vt:i4>
      </vt:variant>
      <vt:variant>
        <vt:i4>0</vt:i4>
      </vt:variant>
      <vt:variant>
        <vt:i4>0</vt:i4>
      </vt:variant>
      <vt:variant>
        <vt:i4>5</vt:i4>
      </vt:variant>
      <vt:variant>
        <vt:lpwstr>http://www.rncom.mod.uk/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colcop</dc:creator>
  <cp:lastModifiedBy>Paul Quinn</cp:lastModifiedBy>
  <cp:revision>3</cp:revision>
  <cp:lastPrinted>2017-07-20T07:52:00Z</cp:lastPrinted>
  <dcterms:created xsi:type="dcterms:W3CDTF">2017-07-20T09:03:00Z</dcterms:created>
  <dcterms:modified xsi:type="dcterms:W3CDTF">2017-07-20T09:05:00Z</dcterms:modified>
</cp:coreProperties>
</file>